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D6" w:rsidRDefault="00AF0DD6"/>
    <w:p w:rsidR="00AF0DD6" w:rsidRDefault="00AF0DD6"/>
    <w:p w:rsidR="00AF0DD6" w:rsidRPr="00007D01" w:rsidRDefault="00AF0DD6" w:rsidP="00007D01">
      <w:pPr>
        <w:rPr>
          <w:b/>
          <w:color w:val="4F81BD"/>
        </w:rPr>
      </w:pPr>
      <w:r w:rsidRPr="00007D01">
        <w:rPr>
          <w:b/>
          <w:color w:val="4F81BD"/>
        </w:rPr>
        <w:t>Actividades piloto en el marco de la Membresía Asociada de la Argentina al Laboratorio Europeo de Biología Molecular (EMBL)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Capacitación sobre Bioinformática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Instituto Europeo de Bioinformática (EMBL-EBI)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b/>
          <w:lang w:val="es-ES"/>
        </w:rPr>
      </w:pPr>
    </w:p>
    <w:p w:rsidR="00AF0DD6" w:rsidRPr="00007D01" w:rsidRDefault="00AF0DD6" w:rsidP="00007D01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Nombre y apellido</w:t>
      </w:r>
      <w:r>
        <w:rPr>
          <w:lang w:val="es-ES"/>
        </w:rPr>
        <w:t>: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Institución: 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E-mail: 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Teléfono laboral: 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Teléfono celular: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Domicilio: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Código postal: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Fecha de nacimiento: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Nro. Documento: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Ciudad de origen: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Información de contacto en caso de emergencia  (nombre, teléfono y domicilio): </w:t>
      </w:r>
    </w:p>
    <w:p w:rsidR="00AF0DD6" w:rsidRPr="00007D01" w:rsidRDefault="00AF0DD6" w:rsidP="00007D01">
      <w:pPr>
        <w:rPr>
          <w:b/>
          <w:u w:val="single"/>
          <w:lang w:val="es-ES"/>
        </w:rPr>
      </w:pPr>
      <w:r w:rsidRPr="00007D01">
        <w:rPr>
          <w:b/>
          <w:u w:val="single"/>
          <w:lang w:val="es-ES"/>
        </w:rPr>
        <w:br w:type="page"/>
      </w:r>
    </w:p>
    <w:p w:rsidR="00AF0DD6" w:rsidRPr="00007D01" w:rsidRDefault="00AF0DD6" w:rsidP="00007D01">
      <w:pPr>
        <w:rPr>
          <w:b/>
          <w:bCs/>
          <w:lang w:val="es-ES"/>
        </w:rPr>
      </w:pPr>
    </w:p>
    <w:p w:rsidR="00AF0DD6" w:rsidRDefault="00AF0DD6" w:rsidP="00007D01">
      <w:pPr>
        <w:rPr>
          <w:b/>
          <w:bCs/>
          <w:lang w:val="es-ES"/>
        </w:rPr>
      </w:pPr>
    </w:p>
    <w:p w:rsidR="00AF0DD6" w:rsidRDefault="00AF0DD6" w:rsidP="00007D01">
      <w:pPr>
        <w:rPr>
          <w:b/>
          <w:bCs/>
          <w:lang w:val="es-ES"/>
        </w:rPr>
      </w:pPr>
    </w:p>
    <w:p w:rsidR="00AF0DD6" w:rsidRPr="00007D01" w:rsidRDefault="00AF0DD6" w:rsidP="00007D01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b/>
          <w:bCs/>
          <w:lang w:val="es-ES"/>
        </w:rPr>
        <w:t xml:space="preserve">Títulos especializaciones, capacitación y habilidades 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Publicaciones y participación en  reuniones: 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Premios y distinciones: 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Impacto esperado en términos de 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 xml:space="preserve">a) Valor agregado a los proyectos de investigación en ejecución / en proceso de negociación: </w:t>
      </w: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b) Colaboración con los expertos europeos:</w:t>
      </w:r>
      <w:r w:rsidRPr="00007D01">
        <w:rPr>
          <w:lang w:val="es-ES"/>
        </w:rPr>
        <w:br w:type="page"/>
      </w:r>
    </w:p>
    <w:p w:rsidR="00AF0DD6" w:rsidRDefault="00AF0DD6" w:rsidP="00007D01">
      <w:pPr>
        <w:rPr>
          <w:b/>
          <w:lang w:val="es-ES"/>
        </w:rPr>
      </w:pPr>
    </w:p>
    <w:p w:rsidR="00AF0DD6" w:rsidRDefault="00AF0DD6" w:rsidP="00007D01">
      <w:pPr>
        <w:rPr>
          <w:b/>
          <w:lang w:val="es-ES"/>
        </w:rPr>
      </w:pPr>
    </w:p>
    <w:p w:rsidR="00AF0DD6" w:rsidRDefault="00AF0DD6" w:rsidP="00007D01">
      <w:pPr>
        <w:rPr>
          <w:b/>
          <w:lang w:val="es-ES"/>
        </w:rPr>
      </w:pPr>
    </w:p>
    <w:p w:rsidR="00AF0DD6" w:rsidRPr="00007D01" w:rsidRDefault="00AF0DD6" w:rsidP="00007D01">
      <w:pPr>
        <w:rPr>
          <w:b/>
          <w:lang w:val="es-ES"/>
        </w:rPr>
      </w:pPr>
      <w:r w:rsidRPr="00007D01">
        <w:rPr>
          <w:b/>
          <w:lang w:val="es-ES"/>
        </w:rPr>
        <w:t xml:space="preserve">CARTA  DE RECOMENDACIÓN </w:t>
      </w:r>
    </w:p>
    <w:p w:rsidR="00AF0DD6" w:rsidRPr="00007D01" w:rsidRDefault="00AF0DD6" w:rsidP="00007D01">
      <w:pPr>
        <w:rPr>
          <w:lang w:val="es-ES"/>
        </w:rPr>
      </w:pPr>
      <w:r w:rsidRPr="00007D01">
        <w:rPr>
          <w:lang w:val="es-ES"/>
        </w:rPr>
        <w:t>Por la presente, avalo la participación del Sr./ de la Sra.</w:t>
      </w:r>
      <w:r w:rsidRPr="00007D01">
        <w:rPr>
          <w:i/>
          <w:lang w:val="es-ES"/>
        </w:rPr>
        <w:t xml:space="preserve"> (nombre del solicitante)</w:t>
      </w:r>
      <w:r>
        <w:rPr>
          <w:lang w:val="es-ES"/>
        </w:rPr>
        <w:t xml:space="preserve"> en la capacitación sobre b</w:t>
      </w:r>
      <w:r w:rsidRPr="00007D01">
        <w:rPr>
          <w:lang w:val="es-ES"/>
        </w:rPr>
        <w:t xml:space="preserve">ioinformática, que tendrá lugar en la Universidad Nacional </w:t>
      </w:r>
      <w:r>
        <w:rPr>
          <w:lang w:val="es-ES"/>
        </w:rPr>
        <w:t>de San Martín (UNSAM)</w:t>
      </w:r>
      <w:bookmarkStart w:id="0" w:name="_GoBack"/>
      <w:bookmarkEnd w:id="0"/>
      <w:r>
        <w:rPr>
          <w:lang w:val="es-ES"/>
        </w:rPr>
        <w:t>, Buenos Aires, el</w:t>
      </w:r>
      <w:r w:rsidRPr="00007D01">
        <w:rPr>
          <w:lang w:val="es-ES"/>
        </w:rPr>
        <w:t xml:space="preserve"> 30 de septiembre y el 1</w:t>
      </w:r>
      <w:r>
        <w:rPr>
          <w:lang w:val="es-ES"/>
        </w:rPr>
        <w:t>°</w:t>
      </w:r>
      <w:r w:rsidRPr="00007D01">
        <w:rPr>
          <w:lang w:val="es-ES"/>
        </w:rPr>
        <w:t xml:space="preserve"> de octubre de 2014. </w:t>
      </w:r>
    </w:p>
    <w:p w:rsidR="00AF0DD6" w:rsidRPr="00007D01" w:rsidRDefault="00AF0DD6" w:rsidP="00007D01">
      <w:pPr>
        <w:rPr>
          <w:b/>
          <w:lang w:val="es-ES"/>
        </w:rPr>
      </w:pPr>
    </w:p>
    <w:p w:rsidR="00AF0DD6" w:rsidRPr="00007D01" w:rsidRDefault="00AF0DD6" w:rsidP="00007D01">
      <w:pPr>
        <w:rPr>
          <w:b/>
          <w:lang w:val="es-ES"/>
        </w:rPr>
      </w:pPr>
    </w:p>
    <w:p w:rsidR="00AF0DD6" w:rsidRPr="00007D01" w:rsidRDefault="00AF0DD6" w:rsidP="00007D01">
      <w:pPr>
        <w:rPr>
          <w:i/>
          <w:lang w:val="es-ES"/>
        </w:rPr>
      </w:pPr>
      <w:r w:rsidRPr="00007D01">
        <w:rPr>
          <w:i/>
          <w:lang w:val="es-ES"/>
        </w:rPr>
        <w:t>(Firma de la autoridad superior inmediata)</w:t>
      </w:r>
    </w:p>
    <w:p w:rsidR="00AF0DD6" w:rsidRDefault="00AF0DD6"/>
    <w:p w:rsidR="00AF0DD6" w:rsidRDefault="00AF0DD6"/>
    <w:p w:rsidR="00AF0DD6" w:rsidRDefault="00AF0DD6"/>
    <w:p w:rsidR="00AF0DD6" w:rsidRDefault="00AF0DD6"/>
    <w:sectPr w:rsidR="00AF0DD6" w:rsidSect="006B538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DD6" w:rsidRDefault="00AF0DD6" w:rsidP="006B538A">
      <w:pPr>
        <w:spacing w:after="0" w:line="240" w:lineRule="auto"/>
      </w:pPr>
      <w:r>
        <w:separator/>
      </w:r>
    </w:p>
  </w:endnote>
  <w:endnote w:type="continuationSeparator" w:id="0">
    <w:p w:rsidR="00AF0DD6" w:rsidRDefault="00AF0DD6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DD6" w:rsidRDefault="00AF0DD6" w:rsidP="006B538A">
      <w:pPr>
        <w:spacing w:after="0" w:line="240" w:lineRule="auto"/>
      </w:pPr>
      <w:r>
        <w:separator/>
      </w:r>
    </w:p>
  </w:footnote>
  <w:footnote w:type="continuationSeparator" w:id="0">
    <w:p w:rsidR="00AF0DD6" w:rsidRDefault="00AF0DD6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Header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20" o:spid="_x0000_s2049" type="#_x0000_t75" style="position:absolute;margin-left:0;margin-top:0;width:595.45pt;height:842.0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Header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21" o:spid="_x0000_s2050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DD6" w:rsidRDefault="00AF0DD6">
    <w:pPr>
      <w:pStyle w:val="Header"/>
    </w:pPr>
    <w:r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19" o:spid="_x0000_s2051" type="#_x0000_t75" style="position:absolute;margin-left:0;margin-top:0;width:595.45pt;height:842.0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E73"/>
    <w:rsid w:val="00007D01"/>
    <w:rsid w:val="0031434F"/>
    <w:rsid w:val="00616E73"/>
    <w:rsid w:val="006B538A"/>
    <w:rsid w:val="007130E6"/>
    <w:rsid w:val="00821933"/>
    <w:rsid w:val="00826669"/>
    <w:rsid w:val="00AF0DD6"/>
    <w:rsid w:val="00FF5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4F"/>
    <w:pPr>
      <w:spacing w:after="200" w:line="276" w:lineRule="auto"/>
    </w:pPr>
    <w:rPr>
      <w:lang w:val="es-A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53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53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179</Words>
  <Characters>990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piloto en el marco de la Membresía Asociada de la Argentina al Laboratorio Europeo de Biología Molecular (EMBL)</dc:title>
  <dc:subject/>
  <dc:creator>SAN MIGUEL Franco Ariel</dc:creator>
  <cp:keywords/>
  <dc:description/>
  <cp:lastModifiedBy>servtec</cp:lastModifiedBy>
  <cp:revision>2</cp:revision>
  <dcterms:created xsi:type="dcterms:W3CDTF">2014-07-02T18:45:00Z</dcterms:created>
  <dcterms:modified xsi:type="dcterms:W3CDTF">2014-07-02T18:45:00Z</dcterms:modified>
</cp:coreProperties>
</file>